
<file path=[Content_Types].xml><?xml version="1.0" encoding="utf-8"?>
<Types xmlns="http://schemas.openxmlformats.org/package/2006/content-types">
  <Default Extension="emf" ContentType="image/x-emf"/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250FD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6983E" wp14:editId="4118C45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A1022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1FE9BB13" w14:textId="2F011EAB" w:rsidR="00636581" w:rsidRPr="00A8300C" w:rsidRDefault="00A8300C" w:rsidP="00A8300C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8300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CSK-L2 Candidate Self-assessment of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6983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" fillcolor="#e77d70" stroked="f" strokeweight=".5pt">
                <v:textbox>
                  <w:txbxContent>
                    <w:p w14:paraId="411A1022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1FE9BB13" w14:textId="2F011EAB" w:rsidR="00636581" w:rsidRPr="00A8300C" w:rsidRDefault="00A8300C" w:rsidP="00A8300C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A8300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CSK-L2 Candidate Self-assessment of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9FE4F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515DF50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1C8E606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4D0EDF38" w14:textId="77777777" w:rsidR="00A8300C" w:rsidRPr="00A8300C" w:rsidRDefault="00A8300C" w:rsidP="00A8300C">
      <w:pPr>
        <w:rPr>
          <w:rFonts w:asciiTheme="minorHAnsi" w:hAnsiTheme="minorHAnsi" w:cstheme="minorHAnsi"/>
          <w:color w:val="3B3838" w:themeColor="background2" w:themeShade="40"/>
        </w:rPr>
      </w:pPr>
    </w:p>
    <w:p w14:paraId="4E96411B" w14:textId="77777777" w:rsidR="00A8300C" w:rsidRPr="00A8300C" w:rsidRDefault="00A8300C" w:rsidP="00A8300C">
      <w:pPr>
        <w:rPr>
          <w:rFonts w:asciiTheme="minorHAnsi" w:hAnsiTheme="minorHAnsi" w:cstheme="minorHAnsi"/>
          <w:color w:val="3B3838" w:themeColor="background2" w:themeShade="40"/>
        </w:rPr>
      </w:pPr>
    </w:p>
    <w:p w14:paraId="754C99DF" w14:textId="73032F33" w:rsidR="00A8300C" w:rsidRPr="00A8300C" w:rsidRDefault="00A8300C" w:rsidP="00A8300C">
      <w:pPr>
        <w:rPr>
          <w:rFonts w:asciiTheme="minorHAnsi" w:hAnsiTheme="minorHAnsi" w:cstheme="minorHAnsi"/>
          <w:color w:val="3B3838" w:themeColor="background2" w:themeShade="40"/>
        </w:rPr>
      </w:pPr>
      <w:r w:rsidRPr="00A8300C">
        <w:rPr>
          <w:rFonts w:asciiTheme="minorHAnsi" w:hAnsiTheme="minorHAnsi" w:cstheme="minorHAnsi"/>
          <w:color w:val="3B3838" w:themeColor="background2" w:themeShade="40"/>
        </w:rPr>
        <w:t xml:space="preserve">Candidate’s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………………………………………………………………………….</w:t>
      </w:r>
      <w:r w:rsidRPr="00A8300C">
        <w:rPr>
          <w:rFonts w:asciiTheme="minorHAnsi" w:hAnsiTheme="minorHAnsi" w:cstheme="minorHAnsi"/>
          <w:color w:val="3B3838" w:themeColor="background2" w:themeShade="40"/>
        </w:rPr>
        <w:tab/>
      </w:r>
      <w:r w:rsidRPr="00A8300C">
        <w:rPr>
          <w:rFonts w:asciiTheme="minorHAnsi" w:hAnsiTheme="minorHAnsi" w:cstheme="minorHAnsi"/>
          <w:color w:val="3B3838" w:themeColor="background2" w:themeShade="40"/>
        </w:rPr>
        <w:tab/>
        <w:t xml:space="preserve">Date: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……………………….</w:t>
      </w:r>
      <w:r w:rsidRPr="00A8300C">
        <w:rPr>
          <w:rFonts w:asciiTheme="minorHAnsi" w:hAnsiTheme="minorHAnsi" w:cstheme="minorHAnsi"/>
          <w:color w:val="3B3838" w:themeColor="background2" w:themeShade="40"/>
        </w:rPr>
        <w:tab/>
      </w:r>
    </w:p>
    <w:p w14:paraId="16B803E3" w14:textId="77777777" w:rsidR="00A8300C" w:rsidRPr="00A8300C" w:rsidRDefault="00A8300C" w:rsidP="00A8300C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A8300C" w:rsidRPr="00A8300C" w14:paraId="5BF897B3" w14:textId="77777777" w:rsidTr="00ED7738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C79E951" w14:textId="77777777" w:rsidR="00A8300C" w:rsidRPr="00A8300C" w:rsidRDefault="00A8300C" w:rsidP="00ED7738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A8300C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The session</w:t>
            </w:r>
          </w:p>
        </w:tc>
      </w:tr>
      <w:tr w:rsidR="00A8300C" w:rsidRPr="00A8300C" w14:paraId="2A530E9C" w14:textId="77777777" w:rsidTr="00ED7738">
        <w:trPr>
          <w:cantSplit/>
          <w:trHeight w:val="1985"/>
        </w:trPr>
        <w:tc>
          <w:tcPr>
            <w:tcW w:w="10220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6AE08E9C" w14:textId="77777777" w:rsidR="00A8300C" w:rsidRPr="00A8300C" w:rsidRDefault="00A8300C" w:rsidP="00ED7738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8300C">
              <w:rPr>
                <w:rFonts w:asciiTheme="minorHAnsi" w:hAnsiTheme="minorHAnsi" w:cstheme="minorHAnsi"/>
                <w:color w:val="3B3838" w:themeColor="background2" w:themeShade="40"/>
              </w:rPr>
              <w:t>Comment on your management of the helping session:</w:t>
            </w:r>
          </w:p>
          <w:p w14:paraId="43CBD5AE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DD15A56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83852F" w14:textId="7202FC3F" w:rsid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793E0B0" w14:textId="42817CD4" w:rsidR="00ED7738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9E9BDE" w14:textId="77777777" w:rsidR="00ED7738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474DE4F" w14:textId="77777777" w:rsidR="00ED7738" w:rsidRPr="00A8300C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99444D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DDE0AD9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A8300C" w:rsidRPr="00A8300C" w14:paraId="5B57F336" w14:textId="77777777" w:rsidTr="00ED7738">
        <w:trPr>
          <w:cantSplit/>
          <w:trHeight w:val="1985"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4F64401A" w14:textId="77777777" w:rsidR="00A8300C" w:rsidRPr="00A8300C" w:rsidRDefault="00A8300C" w:rsidP="00ED7738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8300C">
              <w:rPr>
                <w:rFonts w:asciiTheme="minorHAnsi" w:hAnsiTheme="minorHAnsi" w:cstheme="minorHAnsi"/>
                <w:color w:val="3B3838" w:themeColor="background2" w:themeShade="40"/>
              </w:rPr>
              <w:t>Comment on how the helping interaction was established and maintained:</w:t>
            </w:r>
          </w:p>
          <w:p w14:paraId="53FBFF95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588E4AE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FB989C0" w14:textId="7F1FBE0A" w:rsid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CA7A71" w14:textId="583CEAAF" w:rsidR="00ED7738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041976" w14:textId="1C518E33" w:rsidR="00ED7738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C8F531" w14:textId="77777777" w:rsidR="00ED7738" w:rsidRPr="00A8300C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E680D6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E975C6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A8300C" w:rsidRPr="00A8300C" w14:paraId="29353612" w14:textId="77777777" w:rsidTr="00ED7738">
        <w:trPr>
          <w:cantSplit/>
          <w:trHeight w:val="1985"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581A46FE" w14:textId="77777777" w:rsidR="00A8300C" w:rsidRPr="00A8300C" w:rsidRDefault="00A8300C" w:rsidP="00ED7738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8300C">
              <w:rPr>
                <w:rFonts w:asciiTheme="minorHAnsi" w:hAnsiTheme="minorHAnsi" w:cstheme="minorHAnsi"/>
                <w:color w:val="3B3838" w:themeColor="background2" w:themeShade="40"/>
              </w:rPr>
              <w:t>Comment on your use of counselling skills:</w:t>
            </w:r>
          </w:p>
          <w:p w14:paraId="03225917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7C08086" w14:textId="15C84826" w:rsid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F84A076" w14:textId="77777777" w:rsidR="00ED7738" w:rsidRPr="00A8300C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F0F853A" w14:textId="380688B6" w:rsid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B77BF7" w14:textId="331BA85E" w:rsidR="00ED7738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16FEE1" w14:textId="77777777" w:rsidR="00ED7738" w:rsidRPr="00A8300C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76C5CE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48F5178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A8300C" w:rsidRPr="00A8300C" w14:paraId="1E4E1798" w14:textId="77777777" w:rsidTr="00ED7738">
        <w:trPr>
          <w:cantSplit/>
          <w:trHeight w:val="1701"/>
        </w:trPr>
        <w:tc>
          <w:tcPr>
            <w:tcW w:w="10220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79682355" w14:textId="77777777" w:rsidR="00A8300C" w:rsidRPr="00A8300C" w:rsidRDefault="00A8300C" w:rsidP="00ED7738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8300C">
              <w:rPr>
                <w:rFonts w:asciiTheme="minorHAnsi" w:hAnsiTheme="minorHAnsi" w:cstheme="minorHAnsi"/>
                <w:color w:val="3B3838" w:themeColor="background2" w:themeShade="40"/>
              </w:rPr>
              <w:t>Comment on your main learning points from the session:</w:t>
            </w:r>
          </w:p>
          <w:p w14:paraId="2B206911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6B8E51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3F646F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FCDA34" w14:textId="5E0CB3B8" w:rsid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857866B" w14:textId="40CC71EA" w:rsidR="00ED7738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3AFCF0" w14:textId="77777777" w:rsidR="00ED7738" w:rsidRPr="00A8300C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B4BDB9A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346D33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D14BB6A" w14:textId="77777777" w:rsidR="00C92FC2" w:rsidRPr="00967F2B" w:rsidRDefault="00C92FC2" w:rsidP="00ED7738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1DF7B" w14:textId="77777777" w:rsidR="00B333E5" w:rsidRDefault="00B333E5">
      <w:r>
        <w:separator/>
      </w:r>
    </w:p>
    <w:p w14:paraId="4F375603" w14:textId="77777777" w:rsidR="00B333E5" w:rsidRDefault="00B333E5"/>
    <w:p w14:paraId="18EB9340" w14:textId="77777777" w:rsidR="00B333E5" w:rsidRDefault="00B333E5"/>
  </w:endnote>
  <w:endnote w:type="continuationSeparator" w:id="0">
    <w:p w14:paraId="6A70419A" w14:textId="77777777" w:rsidR="00B333E5" w:rsidRDefault="00B333E5">
      <w:r>
        <w:continuationSeparator/>
      </w:r>
    </w:p>
    <w:p w14:paraId="6F91A8C1" w14:textId="77777777" w:rsidR="00B333E5" w:rsidRDefault="00B333E5"/>
    <w:p w14:paraId="4203DEF6" w14:textId="77777777" w:rsidR="00B333E5" w:rsidRDefault="00B333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348125C9-08E4-42B7-A786-2136E7187A6A}"/>
    <w:embedBold r:id="rId2" w:fontKey="{F188C271-3758-450B-ACF7-8A8208E5FF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52524B7-2E58-4C19-9D38-9CBE2A5063ED}"/>
    <w:embedBold r:id="rId4" w:fontKey="{B45E622E-651B-4886-A1B8-46087FBDE9BC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3BBB51A3-3815-4590-81CC-B8023EC6FFDF}"/>
    <w:embedBold r:id="rId6" w:fontKey="{EB45C798-2771-45E5-B4F6-902CE944D2D7}"/>
    <w:embedBoldItalic r:id="rId7" w:fontKey="{AA45F6B5-F425-4A03-AD65-5333C91364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AA3B2074-573C-40D1-998D-F3DAFCEEA1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F21348F-0855-4ACB-AE0E-A6AE089C48FB}"/>
  </w:font>
  <w:font w:name="Rooney Regular"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0" w:fontKey="{4C734C54-9F18-4986-A241-9940BC9FEB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989DBFD-944B-4DED-AF48-F5CE61B6FFDC}"/>
    <w:embedBold r:id="rId12" w:fontKey="{859E71B0-6DCC-4ACA-B62C-0F3E54F86F4D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7CA1F788-97E7-4D5D-9523-1B2A272E76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BCAC8B" w14:textId="77777777" w:rsidTr="00E6148A">
      <w:tc>
        <w:tcPr>
          <w:tcW w:w="720" w:type="dxa"/>
          <w:shd w:val="clear" w:color="auto" w:fill="auto"/>
          <w:vAlign w:val="center"/>
        </w:tcPr>
        <w:p w14:paraId="487D26B1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044240CD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6D3459EA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3E3B0C8" w14:textId="67DAD58A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22E509E9" wp14:editId="47B9E1D9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3101E3B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880DF" w14:textId="77777777" w:rsidR="00B333E5" w:rsidRDefault="00B333E5" w:rsidP="009052EC">
      <w:pPr>
        <w:pBdr>
          <w:bottom w:val="single" w:sz="6" w:space="1" w:color="auto"/>
        </w:pBdr>
      </w:pPr>
    </w:p>
    <w:p w14:paraId="16D4B126" w14:textId="77777777" w:rsidR="00B333E5" w:rsidRPr="009052EC" w:rsidRDefault="00B333E5" w:rsidP="009052EC"/>
  </w:footnote>
  <w:footnote w:type="continuationSeparator" w:id="0">
    <w:p w14:paraId="2E8744CB" w14:textId="77777777" w:rsidR="00B333E5" w:rsidRDefault="00B333E5">
      <w:r>
        <w:continuationSeparator/>
      </w:r>
    </w:p>
    <w:p w14:paraId="1666FEAF" w14:textId="77777777" w:rsidR="00B333E5" w:rsidRDefault="00B333E5"/>
    <w:p w14:paraId="08453860" w14:textId="77777777" w:rsidR="00B333E5" w:rsidRDefault="00B333E5"/>
  </w:footnote>
  <w:footnote w:type="continuationNotice" w:id="1">
    <w:p w14:paraId="58149951" w14:textId="77777777" w:rsidR="00B333E5" w:rsidRDefault="00B333E5"/>
    <w:p w14:paraId="294AA141" w14:textId="77777777" w:rsidR="00B333E5" w:rsidRDefault="00B333E5"/>
    <w:p w14:paraId="2F18F283" w14:textId="77777777" w:rsidR="00B333E5" w:rsidRDefault="00B333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29E61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705258949">
    <w:abstractNumId w:val="13"/>
  </w:num>
  <w:num w:numId="2" w16cid:durableId="1216426345">
    <w:abstractNumId w:val="14"/>
  </w:num>
  <w:num w:numId="3" w16cid:durableId="1959944370">
    <w:abstractNumId w:val="4"/>
  </w:num>
  <w:num w:numId="4" w16cid:durableId="1181043491">
    <w:abstractNumId w:val="19"/>
  </w:num>
  <w:num w:numId="5" w16cid:durableId="994990530">
    <w:abstractNumId w:val="10"/>
  </w:num>
  <w:num w:numId="6" w16cid:durableId="679549681">
    <w:abstractNumId w:val="16"/>
  </w:num>
  <w:num w:numId="7" w16cid:durableId="36011873">
    <w:abstractNumId w:val="7"/>
  </w:num>
  <w:num w:numId="8" w16cid:durableId="1304047638">
    <w:abstractNumId w:val="18"/>
  </w:num>
  <w:num w:numId="9" w16cid:durableId="962462006">
    <w:abstractNumId w:val="15"/>
  </w:num>
  <w:num w:numId="10" w16cid:durableId="548300385">
    <w:abstractNumId w:val="0"/>
  </w:num>
  <w:num w:numId="11" w16cid:durableId="1189368828">
    <w:abstractNumId w:val="9"/>
  </w:num>
  <w:num w:numId="12" w16cid:durableId="1910653665">
    <w:abstractNumId w:val="17"/>
  </w:num>
  <w:num w:numId="13" w16cid:durableId="458883709">
    <w:abstractNumId w:val="12"/>
  </w:num>
  <w:num w:numId="14" w16cid:durableId="490482653">
    <w:abstractNumId w:val="8"/>
  </w:num>
  <w:num w:numId="15" w16cid:durableId="286741349">
    <w:abstractNumId w:val="11"/>
  </w:num>
  <w:num w:numId="16" w16cid:durableId="1729842555">
    <w:abstractNumId w:val="6"/>
  </w:num>
  <w:num w:numId="17" w16cid:durableId="1779062951">
    <w:abstractNumId w:val="2"/>
  </w:num>
  <w:num w:numId="18" w16cid:durableId="1305351811">
    <w:abstractNumId w:val="3"/>
  </w:num>
  <w:num w:numId="19" w16cid:durableId="1873493047">
    <w:abstractNumId w:val="1"/>
  </w:num>
  <w:num w:numId="20" w16cid:durableId="21231075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00C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53CC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8300C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33E5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D7738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3DA3A6"/>
  <w15:chartTrackingRefBased/>
  <w15:docId w15:val="{A837C880-C9B6-4A27-A01B-AE4FBF8B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6" ma:contentTypeDescription="Create a new document." ma:contentTypeScope="" ma:versionID="659af274f4138309a9cd072dbb5cdab2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af84d5ee266180d5e6ab974c7d75ac81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3F78B2-8FA5-4EDE-AEB2-691E8316F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0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Self-assessment of Skills</dc:title>
  <dc:subject/>
  <dc:creator>Windows User</dc:creator>
  <cp:keywords/>
  <dc:description/>
  <cp:lastModifiedBy>Derek Cunningham</cp:lastModifiedBy>
  <cp:revision>2</cp:revision>
  <cp:lastPrinted>2006-06-27T08:53:00Z</cp:lastPrinted>
  <dcterms:created xsi:type="dcterms:W3CDTF">2022-10-24T13:37:00Z</dcterms:created>
  <dcterms:modified xsi:type="dcterms:W3CDTF">2022-10-24T13:37:00Z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